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8D2E75" w14:textId="7EA70031" w:rsidR="00603351" w:rsidRDefault="008105D8" w:rsidP="00603351">
      <w:pPr>
        <w:pStyle w:val="Title"/>
      </w:pPr>
      <w:sdt>
        <w:sdtPr>
          <w:alias w:val="Title:"/>
          <w:tag w:val="Title:"/>
          <w:id w:val="726351117"/>
          <w:placeholder>
            <w:docPart w:val="7AC248866C9940F396FD25FC925B9B90"/>
          </w:placeholder>
          <w:dataBinding w:prefixMappings="xmlns:ns0='http://purl.org/dc/elements/1.1/' xmlns:ns1='http://schemas.openxmlformats.org/package/2006/metadata/core-properties' " w:xpath="/ns1:coreProperties[1]/ns0:title[1]" w:storeItemID="{6C3C8BC8-F283-45AE-878A-BAB7291924A1}"/>
          <w:text w:multiLine="1"/>
        </w:sdtPr>
        <w:sdtEndPr/>
        <w:sdtContent>
          <w:r>
            <w:t>Inmate Population Trends</w:t>
          </w:r>
        </w:sdtContent>
      </w:sdt>
    </w:p>
    <w:p w14:paraId="718C12EF" w14:textId="77777777" w:rsidR="00603351" w:rsidRDefault="008105D8" w:rsidP="00603351">
      <w:pPr>
        <w:pStyle w:val="Title"/>
      </w:pPr>
      <w:r>
        <w:t>Student’s Name</w:t>
      </w:r>
    </w:p>
    <w:p w14:paraId="48B5481D" w14:textId="77777777" w:rsidR="00603351" w:rsidRDefault="008105D8" w:rsidP="00603351">
      <w:pPr>
        <w:pStyle w:val="Title"/>
      </w:pPr>
      <w:r>
        <w:t>Institutional Affiliation</w:t>
      </w:r>
    </w:p>
    <w:p w14:paraId="304CA6F4" w14:textId="14509DEE" w:rsidR="00362040" w:rsidRDefault="008105D8" w:rsidP="00603351">
      <w:pPr>
        <w:pStyle w:val="Title"/>
      </w:pPr>
      <w:r>
        <w:t xml:space="preserve">Date </w:t>
      </w:r>
      <w:r w:rsidR="00603351">
        <w:t>of Submission</w:t>
      </w:r>
    </w:p>
    <w:p w14:paraId="325952DF" w14:textId="77777777" w:rsidR="00362040" w:rsidRDefault="008105D8">
      <w:r>
        <w:br w:type="page"/>
      </w:r>
    </w:p>
    <w:p w14:paraId="1BED104E" w14:textId="77777777" w:rsidR="00603351" w:rsidRDefault="008105D8" w:rsidP="00603351">
      <w:pPr>
        <w:pStyle w:val="Title2"/>
      </w:pPr>
      <w:r w:rsidRPr="00362040">
        <w:lastRenderedPageBreak/>
        <w:t>Inmate Population Trends</w:t>
      </w:r>
    </w:p>
    <w:p w14:paraId="7B051D5B" w14:textId="77777777" w:rsidR="00603351" w:rsidRDefault="008105D8" w:rsidP="00603351">
      <w:pPr>
        <w:pStyle w:val="Title2"/>
        <w:ind w:firstLine="720"/>
        <w:jc w:val="left"/>
      </w:pPr>
      <w:r>
        <w:t xml:space="preserve">The history of prisons in </w:t>
      </w:r>
      <w:r w:rsidR="007801DA">
        <w:t xml:space="preserve">the </w:t>
      </w:r>
      <w:r>
        <w:t xml:space="preserve">USA can be marked way back in the times of Pennsylvanian Quakers. In 1790, they built a decent place that was a little bit better than the </w:t>
      </w:r>
      <w:r w:rsidR="00707C80">
        <w:t>dungeons</w:t>
      </w:r>
      <w:r>
        <w:t xml:space="preserve"> and took prisoners there. They presented them with scriptures to read and repent with a hope that they would</w:t>
      </w:r>
      <w:r>
        <w:t xml:space="preserve"> transform.</w:t>
      </w:r>
      <w:r w:rsidR="00707C80">
        <w:t xml:space="preserve"> The prison numbers</w:t>
      </w:r>
      <w:r w:rsidR="007801DA">
        <w:t>, as well as inmate numbers,</w:t>
      </w:r>
      <w:r w:rsidR="00707C80">
        <w:t xml:space="preserve"> have increased over time to what it is today.</w:t>
      </w:r>
      <w:r w:rsidR="001D3DBE">
        <w:t xml:space="preserve"> The number of inmates h</w:t>
      </w:r>
      <w:r w:rsidR="00C008B2">
        <w:t xml:space="preserve">as dramatically ascended over the past four decades leaving mast interested parties wondering what would be the factors underlying this situation. Incarceration </w:t>
      </w:r>
      <w:proofErr w:type="gramStart"/>
      <w:r w:rsidR="00C008B2">
        <w:t>rose</w:t>
      </w:r>
      <w:proofErr w:type="gramEnd"/>
      <w:r w:rsidR="00C008B2">
        <w:t xml:space="preserve"> from two hundred inmates in the year 1970 to two and a half million inmates in 2019.</w:t>
      </w:r>
      <w:r w:rsidR="00C6373F">
        <w:t xml:space="preserve"> That poses some questions.</w:t>
      </w:r>
    </w:p>
    <w:p w14:paraId="6E63A76D" w14:textId="77777777" w:rsidR="00603351" w:rsidRDefault="008105D8" w:rsidP="00603351">
      <w:pPr>
        <w:pStyle w:val="Title2"/>
        <w:ind w:firstLine="720"/>
        <w:jc w:val="left"/>
      </w:pPr>
      <w:r>
        <w:t>Even though there are no m</w:t>
      </w:r>
      <w:r w:rsidR="007801DA">
        <w:t>any</w:t>
      </w:r>
      <w:r>
        <w:t xml:space="preserve"> discussions written on the same, an attempt to explain the situation pointed</w:t>
      </w:r>
      <w:r>
        <w:t xml:space="preserve"> out a few factors that could be probable causes of this situation.</w:t>
      </w:r>
      <w:r w:rsidR="00182F06">
        <w:t xml:space="preserve"> The first factor would be the increased crimes in America today as compared in those days. That alone holds a lot of meaning as far as this discussion is concerned. In 2006 over 100 million cases had been filed resulting </w:t>
      </w:r>
      <w:r w:rsidR="007801DA">
        <w:t>in</w:t>
      </w:r>
      <w:r w:rsidR="00182F06">
        <w:t xml:space="preserve"> a lot of people being taken to prison since the proportion is </w:t>
      </w:r>
      <w:r w:rsidR="00A833CA">
        <w:t>direct.</w:t>
      </w:r>
      <w:r w:rsidR="00577121">
        <w:t xml:space="preserve"> The other incident causing this situation would be the increment in the length of incarceration for each crime. Cases such as rape and robbery with violence have undergone policy review and sentencing increased for them. A longer sentence would then account for a longer stay in the prison and hence the large numbers.</w:t>
      </w:r>
      <w:r w:rsidR="00FD4797">
        <w:t xml:space="preserve"> Equally, </w:t>
      </w:r>
      <w:r w:rsidR="007801DA">
        <w:t xml:space="preserve">the </w:t>
      </w:r>
      <w:r w:rsidR="00FD4797">
        <w:t xml:space="preserve">probability </w:t>
      </w:r>
      <w:r w:rsidR="007801DA">
        <w:t>of</w:t>
      </w:r>
      <w:r w:rsidR="00FD4797">
        <w:t xml:space="preserve"> being incarcerated when an individual has committed petty crimes such as shoplifting ha</w:t>
      </w:r>
      <w:r w:rsidR="007801DA">
        <w:t>s</w:t>
      </w:r>
      <w:r w:rsidR="00FD4797">
        <w:t xml:space="preserve"> largely increased. This too could result </w:t>
      </w:r>
      <w:r w:rsidR="007801DA">
        <w:t>in</w:t>
      </w:r>
      <w:r w:rsidR="00FD4797">
        <w:t xml:space="preserve"> more inmates.</w:t>
      </w:r>
    </w:p>
    <w:p w14:paraId="60B1DA2C" w14:textId="001AE17C" w:rsidR="007472BD" w:rsidRDefault="008105D8" w:rsidP="00603351">
      <w:pPr>
        <w:pStyle w:val="Title2"/>
        <w:ind w:firstLine="720"/>
        <w:jc w:val="left"/>
      </w:pPr>
      <w:r>
        <w:t xml:space="preserve">In conclusion, the government should reconsider </w:t>
      </w:r>
      <w:r w:rsidR="007801DA">
        <w:t xml:space="preserve">the </w:t>
      </w:r>
      <w:r>
        <w:t>policies involved in incarceration. At least the court should increase focus on bails rather than imprisonment, whil</w:t>
      </w:r>
      <w:r>
        <w:t xml:space="preserve">e on the other side the ministry involved should help in reducing sentences for some crimes while at the same </w:t>
      </w:r>
      <w:r>
        <w:lastRenderedPageBreak/>
        <w:t>time pardoning petty offenders and in return concentrating on serious offends.</w:t>
      </w:r>
      <w:r w:rsidR="00D56DE4">
        <w:t xml:space="preserve"> Failure to that, a bigger population will be seen in prison </w:t>
      </w:r>
      <w:r w:rsidR="007801DA">
        <w:t>soon</w:t>
      </w:r>
      <w:r w:rsidR="00D56DE4">
        <w:t xml:space="preserve"> which would lead to even worse case scenarios. Probably, when the prisons are flooded, more crimes in and out of prison will be increased as </w:t>
      </w:r>
      <w:r w:rsidR="00F62CEA">
        <w:t xml:space="preserve">the prison management </w:t>
      </w:r>
      <w:proofErr w:type="gramStart"/>
      <w:r w:rsidR="00F62CEA">
        <w:t>go</w:t>
      </w:r>
      <w:proofErr w:type="gramEnd"/>
      <w:r w:rsidR="00F62CEA">
        <w:t xml:space="preserve"> out of hand.</w:t>
      </w:r>
    </w:p>
    <w:sectPr w:rsidR="007472BD">
      <w:headerReference w:type="default" r:id="rId10"/>
      <w:headerReference w:type="first" r:id="rId11"/>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895D65" w14:textId="77777777" w:rsidR="008105D8" w:rsidRDefault="008105D8">
      <w:pPr>
        <w:spacing w:line="240" w:lineRule="auto"/>
      </w:pPr>
      <w:r>
        <w:separator/>
      </w:r>
    </w:p>
  </w:endnote>
  <w:endnote w:type="continuationSeparator" w:id="0">
    <w:p w14:paraId="4F063D4C" w14:textId="77777777" w:rsidR="008105D8" w:rsidRDefault="008105D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DF117C" w14:textId="77777777" w:rsidR="008105D8" w:rsidRDefault="008105D8">
      <w:pPr>
        <w:spacing w:line="240" w:lineRule="auto"/>
      </w:pPr>
      <w:r>
        <w:separator/>
      </w:r>
    </w:p>
  </w:footnote>
  <w:footnote w:type="continuationSeparator" w:id="0">
    <w:p w14:paraId="0DA51064" w14:textId="77777777" w:rsidR="008105D8" w:rsidRDefault="008105D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ADFD0F" w14:textId="4F09A446" w:rsidR="00E81978" w:rsidRDefault="008105D8">
    <w:pPr>
      <w:pStyle w:val="Header"/>
    </w:pPr>
    <w:sdt>
      <w:sdtPr>
        <w:rPr>
          <w:rStyle w:val="Strong"/>
        </w:rPr>
        <w:alias w:val="Running head"/>
        <w:id w:val="12739865"/>
        <w:placeholder>
          <w:docPart w:val="801E7B9BA1634F74A3D8D4210FD4C86F"/>
        </w:placeholder>
        <w:dataBinding w:prefixMappings="xmlns:ns0='http://schemas.microsoft.com/office/2006/coverPageProps' " w:xpath="/ns0:CoverPageProperties[1]/ns0:Abstract[1]" w:storeItemID="{55AF091B-3C7A-41E3-B477-F2FDAA23CFDA}"/>
        <w:text/>
      </w:sdtPr>
      <w:sdtEndPr>
        <w:rPr>
          <w:rStyle w:val="DefaultParagraphFont"/>
          <w:caps w:val="0"/>
        </w:rPr>
      </w:sdtEndPr>
      <w:sdtContent>
        <w:r>
          <w:rPr>
            <w:rStyle w:val="Strong"/>
          </w:rPr>
          <w:t>Inmate Po</w:t>
        </w:r>
        <w:r>
          <w:rPr>
            <w:rStyle w:val="Strong"/>
          </w:rPr>
          <w:t>pulation Trends</w:t>
        </w:r>
      </w:sdtContent>
    </w:sdt>
    <w:r>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sidR="00853640">
      <w:rPr>
        <w:rStyle w:val="Strong"/>
        <w:noProof/>
      </w:rPr>
      <w:t>2</w:t>
    </w:r>
    <w:r w:rsidR="005D3A03">
      <w:rPr>
        <w:rStyle w:val="Strong"/>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EA68E0" w14:textId="010E2714" w:rsidR="00E81978" w:rsidRDefault="008105D8">
    <w:pPr>
      <w:pStyle w:val="Header"/>
      <w:rPr>
        <w:rStyle w:val="Strong"/>
      </w:rPr>
    </w:pPr>
    <w:r>
      <w:t xml:space="preserve">Running head: </w:t>
    </w:r>
    <w:sdt>
      <w:sdtPr>
        <w:rPr>
          <w:rStyle w:val="Strong"/>
        </w:rPr>
        <w:alias w:val="Running head"/>
        <w:id w:val="-696842620"/>
        <w:placeholder>
          <w:docPart w:val="B61995770BC6481086B3DB142B3E98F4"/>
        </w:placeholder>
        <w:dataBinding w:prefixMappings="xmlns:ns0='http://schemas.microsoft.com/office/2006/coverPageProps' " w:xpath="/ns0:CoverPageProperties[1]/ns0:Abstract[1]" w:storeItemID="{55AF091B-3C7A-41E3-B477-F2FDAA23CFDA}"/>
        <w:text/>
      </w:sdtPr>
      <w:sdtEndPr>
        <w:rPr>
          <w:rStyle w:val="Strong"/>
        </w:rPr>
      </w:sdtEndPr>
      <w:sdtContent>
        <w:r>
          <w:rPr>
            <w:rStyle w:val="Strong"/>
          </w:rPr>
          <w:t>Inmate Population Trends</w:t>
        </w:r>
      </w:sdtContent>
    </w:sdt>
    <w: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853640">
      <w:rPr>
        <w:rStyle w:val="Strong"/>
        <w:noProof/>
      </w:rPr>
      <w:t>1</w:t>
    </w:r>
    <w:r>
      <w:rPr>
        <w:rStyle w:val="Strong"/>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3"/>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footnotePr>
    <w:pos w:val="beneathText"/>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rY0M7QwMTI2N7EwMTZT0lEKTi0uzszPAykwqgUA62ZnXiwAAAA="/>
  </w:docVars>
  <w:rsids>
    <w:rsidRoot w:val="00362040"/>
    <w:rsid w:val="000D3F41"/>
    <w:rsid w:val="001339A7"/>
    <w:rsid w:val="00182F06"/>
    <w:rsid w:val="001A4588"/>
    <w:rsid w:val="001D3DBE"/>
    <w:rsid w:val="00247DF0"/>
    <w:rsid w:val="00355DCA"/>
    <w:rsid w:val="00362040"/>
    <w:rsid w:val="004A60D4"/>
    <w:rsid w:val="00551A02"/>
    <w:rsid w:val="005534FA"/>
    <w:rsid w:val="00577121"/>
    <w:rsid w:val="005D3A03"/>
    <w:rsid w:val="00603351"/>
    <w:rsid w:val="00707C80"/>
    <w:rsid w:val="007472BD"/>
    <w:rsid w:val="007801DA"/>
    <w:rsid w:val="008002C0"/>
    <w:rsid w:val="008105D8"/>
    <w:rsid w:val="00853640"/>
    <w:rsid w:val="008C5323"/>
    <w:rsid w:val="009A6A3B"/>
    <w:rsid w:val="00A833CA"/>
    <w:rsid w:val="00AB0298"/>
    <w:rsid w:val="00B343EE"/>
    <w:rsid w:val="00B46FA6"/>
    <w:rsid w:val="00B823AA"/>
    <w:rsid w:val="00BA45DB"/>
    <w:rsid w:val="00BF4184"/>
    <w:rsid w:val="00C008B2"/>
    <w:rsid w:val="00C0601E"/>
    <w:rsid w:val="00C31D30"/>
    <w:rsid w:val="00C6373F"/>
    <w:rsid w:val="00CD6E39"/>
    <w:rsid w:val="00CF6E91"/>
    <w:rsid w:val="00D56DE4"/>
    <w:rsid w:val="00D85B68"/>
    <w:rsid w:val="00E6004D"/>
    <w:rsid w:val="00E81978"/>
    <w:rsid w:val="00F379B7"/>
    <w:rsid w:val="00F525FA"/>
    <w:rsid w:val="00F62CEA"/>
    <w:rsid w:val="00FD4797"/>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ANK\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7AC248866C9940F396FD25FC925B9B90"/>
        <w:category>
          <w:name w:val="General"/>
          <w:gallery w:val="placeholder"/>
        </w:category>
        <w:types>
          <w:type w:val="bbPlcHdr"/>
        </w:types>
        <w:behaviors>
          <w:behavior w:val="content"/>
        </w:behaviors>
        <w:guid w:val="{8E531568-B481-4EE3-AB92-B3E5079D9D81}"/>
      </w:docPartPr>
      <w:docPartBody>
        <w:p w:rsidR="00247DF0" w:rsidRDefault="00693589">
          <w:pPr>
            <w:pStyle w:val="7AC248866C9940F396FD25FC925B9B90"/>
          </w:pPr>
          <w:r>
            <w:t>[Title Here, up to 12 Words, on One to Two Lines]</w:t>
          </w:r>
        </w:p>
      </w:docPartBody>
    </w:docPart>
    <w:docPart>
      <w:docPartPr>
        <w:name w:val="801E7B9BA1634F74A3D8D4210FD4C86F"/>
        <w:category>
          <w:name w:val="General"/>
          <w:gallery w:val="placeholder"/>
        </w:category>
        <w:types>
          <w:type w:val="bbPlcHdr"/>
        </w:types>
        <w:behaviors>
          <w:behavior w:val="content"/>
        </w:behaviors>
        <w:guid w:val="{94826E43-F16C-4A66-B274-0CD78286A5EB}"/>
      </w:docPartPr>
      <w:docPartBody>
        <w:p w:rsidR="00247DF0" w:rsidRDefault="00693589">
          <w:pPr>
            <w:pStyle w:val="801E7B9BA1634F74A3D8D4210FD4C86F"/>
          </w:pPr>
          <w:r w:rsidRPr="005D3A03">
            <w:t>Figures title:</w:t>
          </w:r>
        </w:p>
      </w:docPartBody>
    </w:docPart>
    <w:docPart>
      <w:docPartPr>
        <w:name w:val="B61995770BC6481086B3DB142B3E98F4"/>
        <w:category>
          <w:name w:val="General"/>
          <w:gallery w:val="placeholder"/>
        </w:category>
        <w:types>
          <w:type w:val="bbPlcHdr"/>
        </w:types>
        <w:behaviors>
          <w:behavior w:val="content"/>
        </w:behaviors>
        <w:guid w:val="{A92CD35F-6CC0-4D09-B050-249D5E2EA2A7}"/>
      </w:docPartPr>
      <w:docPartBody>
        <w:p w:rsidR="00247DF0" w:rsidRDefault="00693589">
          <w:pPr>
            <w:pStyle w:val="B61995770BC6481086B3DB142B3E98F4"/>
          </w:pPr>
          <w:r>
            <w:t xml:space="preserve">[Include all figures in their own section, following references (and footnotes and tables, if applicable).  Include a numbered caption for each figure.  Use the Table/Figure style for easy </w:t>
          </w:r>
          <w:r>
            <w:t>spacing between figure and caption.]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1F46"/>
    <w:rsid w:val="00115553"/>
    <w:rsid w:val="00247DF0"/>
    <w:rsid w:val="00693589"/>
    <w:rsid w:val="00EC1F46"/>
    <w:rsid w:val="00F342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4"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AC248866C9940F396FD25FC925B9B90">
    <w:name w:val="7AC248866C9940F396FD25FC925B9B90"/>
  </w:style>
  <w:style w:type="paragraph" w:customStyle="1" w:styleId="C98E96CEB74944F49808871A439A8B6E">
    <w:name w:val="C98E96CEB74944F49808871A439A8B6E"/>
  </w:style>
  <w:style w:type="paragraph" w:customStyle="1" w:styleId="7DE4FAB397284D1BB83FED994E8B4E12">
    <w:name w:val="7DE4FAB397284D1BB83FED994E8B4E12"/>
  </w:style>
  <w:style w:type="paragraph" w:customStyle="1" w:styleId="ED9B25F0718E463B84B4E2F93821E1A5">
    <w:name w:val="ED9B25F0718E463B84B4E2F93821E1A5"/>
  </w:style>
  <w:style w:type="paragraph" w:customStyle="1" w:styleId="89854000755A46FC9D8CFFCE5A21185A">
    <w:name w:val="89854000755A46FC9D8CFFCE5A21185A"/>
  </w:style>
  <w:style w:type="paragraph" w:customStyle="1" w:styleId="9773E94EA911470D8AF7DAF16478A823">
    <w:name w:val="9773E94EA911470D8AF7DAF16478A823"/>
  </w:style>
  <w:style w:type="character" w:styleId="Emphasis">
    <w:name w:val="Emphasis"/>
    <w:basedOn w:val="DefaultParagraphFont"/>
    <w:uiPriority w:val="4"/>
    <w:unhideWhenUsed/>
    <w:qFormat/>
    <w:rPr>
      <w:i/>
      <w:iCs/>
    </w:rPr>
  </w:style>
  <w:style w:type="paragraph" w:customStyle="1" w:styleId="DA8EBE84448E4F26BF3D21268AFB729B">
    <w:name w:val="DA8EBE84448E4F26BF3D21268AFB729B"/>
  </w:style>
  <w:style w:type="paragraph" w:customStyle="1" w:styleId="40B9EC44B4D0411FB065800274A119F0">
    <w:name w:val="40B9EC44B4D0411FB065800274A119F0"/>
  </w:style>
  <w:style w:type="paragraph" w:customStyle="1" w:styleId="D1409228BA2E4155A0FAD57DCFE0036A">
    <w:name w:val="D1409228BA2E4155A0FAD57DCFE0036A"/>
  </w:style>
  <w:style w:type="paragraph" w:customStyle="1" w:styleId="4D236D4B7AFF457E844D9052E3DD0210">
    <w:name w:val="4D236D4B7AFF457E844D9052E3DD0210"/>
  </w:style>
  <w:style w:type="paragraph" w:customStyle="1" w:styleId="2B4563C5D30C46169C6E7BE9112C2642">
    <w:name w:val="2B4563C5D30C46169C6E7BE9112C2642"/>
  </w:style>
  <w:style w:type="paragraph" w:customStyle="1" w:styleId="A91524EC6DDA490EAE8DB1F6DAD82BD3">
    <w:name w:val="A91524EC6DDA490EAE8DB1F6DAD82BD3"/>
  </w:style>
  <w:style w:type="paragraph" w:customStyle="1" w:styleId="0AA344E3BF8E4391B4FC393ABE323239">
    <w:name w:val="0AA344E3BF8E4391B4FC393ABE323239"/>
  </w:style>
  <w:style w:type="paragraph" w:customStyle="1" w:styleId="8AE0F40683EB4A3DAFBB3C5BF9F15B12">
    <w:name w:val="8AE0F40683EB4A3DAFBB3C5BF9F15B12"/>
  </w:style>
  <w:style w:type="paragraph" w:customStyle="1" w:styleId="19042B3D00B0458A991FF3999617B79E">
    <w:name w:val="19042B3D00B0458A991FF3999617B79E"/>
  </w:style>
  <w:style w:type="paragraph" w:customStyle="1" w:styleId="9E6294372449413491DF646A826521B9">
    <w:name w:val="9E6294372449413491DF646A826521B9"/>
  </w:style>
  <w:style w:type="paragraph" w:customStyle="1" w:styleId="0E63B92B1D4A4EFA948DD86081159D9C">
    <w:name w:val="0E63B92B1D4A4EFA948DD86081159D9C"/>
  </w:style>
  <w:style w:type="paragraph" w:customStyle="1" w:styleId="53AEBD75C91C408A9854A1F149642667">
    <w:name w:val="53AEBD75C91C408A9854A1F149642667"/>
  </w:style>
  <w:style w:type="paragraph" w:customStyle="1" w:styleId="5233D7F4869549B698FED9C13E41993A">
    <w:name w:val="5233D7F4869549B698FED9C13E41993A"/>
  </w:style>
  <w:style w:type="paragraph" w:customStyle="1" w:styleId="135897CB75FC4B87A2787863E929A294">
    <w:name w:val="135897CB75FC4B87A2787863E929A294"/>
  </w:style>
  <w:style w:type="paragraph" w:customStyle="1" w:styleId="A926CC6AB8A94BF8A4D617018D4F744E">
    <w:name w:val="A926CC6AB8A94BF8A4D617018D4F744E"/>
  </w:style>
  <w:style w:type="paragraph" w:customStyle="1" w:styleId="7F3ADF9E23014DF89DED38ADA0834346">
    <w:name w:val="7F3ADF9E23014DF89DED38ADA0834346"/>
  </w:style>
  <w:style w:type="paragraph" w:customStyle="1" w:styleId="92151EFBB224416E846FEA308845BE46">
    <w:name w:val="92151EFBB224416E846FEA308845BE46"/>
  </w:style>
  <w:style w:type="paragraph" w:customStyle="1" w:styleId="5D8726F3F6D5410E9D9367C15C09A30A">
    <w:name w:val="5D8726F3F6D5410E9D9367C15C09A30A"/>
  </w:style>
  <w:style w:type="paragraph" w:customStyle="1" w:styleId="70095B2A0D334644AC9372B73CC70F82">
    <w:name w:val="70095B2A0D334644AC9372B73CC70F82"/>
  </w:style>
  <w:style w:type="paragraph" w:customStyle="1" w:styleId="C2F29C278505485B94BB23ECFBBD69B2">
    <w:name w:val="C2F29C278505485B94BB23ECFBBD69B2"/>
  </w:style>
  <w:style w:type="paragraph" w:customStyle="1" w:styleId="68598A7B7B5F45A98265701EB6A318C2">
    <w:name w:val="68598A7B7B5F45A98265701EB6A318C2"/>
  </w:style>
  <w:style w:type="paragraph" w:customStyle="1" w:styleId="8E9DF8F852A7474BA7B56F0428E51274">
    <w:name w:val="8E9DF8F852A7474BA7B56F0428E51274"/>
  </w:style>
  <w:style w:type="paragraph" w:customStyle="1" w:styleId="ABB692D4F5D042819FEA20B8EBD0A168">
    <w:name w:val="ABB692D4F5D042819FEA20B8EBD0A168"/>
  </w:style>
  <w:style w:type="paragraph" w:customStyle="1" w:styleId="17FF61A7040C434A81144312939FA565">
    <w:name w:val="17FF61A7040C434A81144312939FA565"/>
  </w:style>
  <w:style w:type="paragraph" w:customStyle="1" w:styleId="95D610C608EA45E89855C2D712E24886">
    <w:name w:val="95D610C608EA45E89855C2D712E24886"/>
  </w:style>
  <w:style w:type="paragraph" w:customStyle="1" w:styleId="F8690D6F5F0F44C299844935EF793180">
    <w:name w:val="F8690D6F5F0F44C299844935EF793180"/>
  </w:style>
  <w:style w:type="paragraph" w:customStyle="1" w:styleId="C2292153D10B438EA3BE3307D27DCEC7">
    <w:name w:val="C2292153D10B438EA3BE3307D27DCEC7"/>
  </w:style>
  <w:style w:type="paragraph" w:customStyle="1" w:styleId="0757343420FD402EBEDFB8F950E3BB66">
    <w:name w:val="0757343420FD402EBEDFB8F950E3BB66"/>
  </w:style>
  <w:style w:type="paragraph" w:customStyle="1" w:styleId="62298505069F48289A2B97DDFCD64733">
    <w:name w:val="62298505069F48289A2B97DDFCD64733"/>
  </w:style>
  <w:style w:type="paragraph" w:customStyle="1" w:styleId="D65077BD0E0C415DABEAC1C8AE47EBA8">
    <w:name w:val="D65077BD0E0C415DABEAC1C8AE47EBA8"/>
  </w:style>
  <w:style w:type="paragraph" w:customStyle="1" w:styleId="CC4D7114EFEE430B9666FA88A5F237E2">
    <w:name w:val="CC4D7114EFEE430B9666FA88A5F237E2"/>
  </w:style>
  <w:style w:type="paragraph" w:customStyle="1" w:styleId="BBF400FBEFBB449889EBB93263D15A2A">
    <w:name w:val="BBF400FBEFBB449889EBB93263D15A2A"/>
  </w:style>
  <w:style w:type="paragraph" w:customStyle="1" w:styleId="D94F3403F5584ABE8D4263600044C897">
    <w:name w:val="D94F3403F5584ABE8D4263600044C897"/>
  </w:style>
  <w:style w:type="paragraph" w:customStyle="1" w:styleId="091F27FBB2044918B593BC3C55EEBFC0">
    <w:name w:val="091F27FBB2044918B593BC3C55EEBFC0"/>
  </w:style>
  <w:style w:type="paragraph" w:customStyle="1" w:styleId="9A389FEF336C4DDA92EEA578970893FD">
    <w:name w:val="9A389FEF336C4DDA92EEA578970893FD"/>
  </w:style>
  <w:style w:type="paragraph" w:customStyle="1" w:styleId="C8C6FB1612094A77BF25AFE55B83E978">
    <w:name w:val="C8C6FB1612094A77BF25AFE55B83E978"/>
  </w:style>
  <w:style w:type="paragraph" w:customStyle="1" w:styleId="E36D06EBF4DE4EC3B766CB25EBA319F4">
    <w:name w:val="E36D06EBF4DE4EC3B766CB25EBA319F4"/>
  </w:style>
  <w:style w:type="paragraph" w:customStyle="1" w:styleId="55030FD98C9A45F3A56772C80F6565EE">
    <w:name w:val="55030FD98C9A45F3A56772C80F6565EE"/>
  </w:style>
  <w:style w:type="paragraph" w:customStyle="1" w:styleId="9F2C668022F64C5B92BBF7055798DCFD">
    <w:name w:val="9F2C668022F64C5B92BBF7055798DCFD"/>
  </w:style>
  <w:style w:type="paragraph" w:customStyle="1" w:styleId="1F1294E0321049F8816FD08B8B56F1AF">
    <w:name w:val="1F1294E0321049F8816FD08B8B56F1AF"/>
  </w:style>
  <w:style w:type="paragraph" w:customStyle="1" w:styleId="06194FEB5BF640F9BD64F8BBD7221230">
    <w:name w:val="06194FEB5BF640F9BD64F8BBD7221230"/>
  </w:style>
  <w:style w:type="paragraph" w:customStyle="1" w:styleId="AE28D88FF98A41C4840ADBE627C245B5">
    <w:name w:val="AE28D88FF98A41C4840ADBE627C245B5"/>
  </w:style>
  <w:style w:type="paragraph" w:customStyle="1" w:styleId="F4C397B96D1040EF8F11382CF64709A1">
    <w:name w:val="F4C397B96D1040EF8F11382CF64709A1"/>
  </w:style>
  <w:style w:type="paragraph" w:customStyle="1" w:styleId="A8636E939EB341209AFF5732AB9E3BB2">
    <w:name w:val="A8636E939EB341209AFF5732AB9E3BB2"/>
  </w:style>
  <w:style w:type="paragraph" w:customStyle="1" w:styleId="5F73E881062047F585B3454EF3388CD7">
    <w:name w:val="5F73E881062047F585B3454EF3388CD7"/>
  </w:style>
  <w:style w:type="paragraph" w:customStyle="1" w:styleId="ABBD18652CED48899C320E314315C678">
    <w:name w:val="ABBD18652CED48899C320E314315C678"/>
  </w:style>
  <w:style w:type="paragraph" w:customStyle="1" w:styleId="F13C095D6CE942EEB29AE2487F0E7250">
    <w:name w:val="F13C095D6CE942EEB29AE2487F0E7250"/>
  </w:style>
  <w:style w:type="paragraph" w:customStyle="1" w:styleId="B7EEE6B9E7A1460F84A212B09F064C5D">
    <w:name w:val="B7EEE6B9E7A1460F84A212B09F064C5D"/>
  </w:style>
  <w:style w:type="paragraph" w:customStyle="1" w:styleId="F73717B477964DF4A550D16D0077113E">
    <w:name w:val="F73717B477964DF4A550D16D0077113E"/>
  </w:style>
  <w:style w:type="paragraph" w:customStyle="1" w:styleId="54A98ABE2AD8439C95C8775C2C59C5FC">
    <w:name w:val="54A98ABE2AD8439C95C8775C2C59C5FC"/>
  </w:style>
  <w:style w:type="paragraph" w:customStyle="1" w:styleId="7D94618150CE49D899CA1BBCEBB56E1D">
    <w:name w:val="7D94618150CE49D899CA1BBCEBB56E1D"/>
  </w:style>
  <w:style w:type="paragraph" w:customStyle="1" w:styleId="A350D0473C464ECB9D31AD7BE2F8849D">
    <w:name w:val="A350D0473C464ECB9D31AD7BE2F8849D"/>
  </w:style>
  <w:style w:type="paragraph" w:customStyle="1" w:styleId="50AF61094B3C41A693A480918D0E308A">
    <w:name w:val="50AF61094B3C41A693A480918D0E308A"/>
  </w:style>
  <w:style w:type="paragraph" w:customStyle="1" w:styleId="777624B171FC447C8532EDAAD8E5B84B">
    <w:name w:val="777624B171FC447C8532EDAAD8E5B84B"/>
  </w:style>
  <w:style w:type="paragraph" w:customStyle="1" w:styleId="CA372AB08B574E5DA710890973E705C2">
    <w:name w:val="CA372AB08B574E5DA710890973E705C2"/>
  </w:style>
  <w:style w:type="paragraph" w:customStyle="1" w:styleId="801E7B9BA1634F74A3D8D4210FD4C86F">
    <w:name w:val="801E7B9BA1634F74A3D8D4210FD4C86F"/>
  </w:style>
  <w:style w:type="paragraph" w:customStyle="1" w:styleId="B61995770BC6481086B3DB142B3E98F4">
    <w:name w:val="B61995770BC6481086B3DB142B3E98F4"/>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4"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AC248866C9940F396FD25FC925B9B90">
    <w:name w:val="7AC248866C9940F396FD25FC925B9B90"/>
  </w:style>
  <w:style w:type="paragraph" w:customStyle="1" w:styleId="C98E96CEB74944F49808871A439A8B6E">
    <w:name w:val="C98E96CEB74944F49808871A439A8B6E"/>
  </w:style>
  <w:style w:type="paragraph" w:customStyle="1" w:styleId="7DE4FAB397284D1BB83FED994E8B4E12">
    <w:name w:val="7DE4FAB397284D1BB83FED994E8B4E12"/>
  </w:style>
  <w:style w:type="paragraph" w:customStyle="1" w:styleId="ED9B25F0718E463B84B4E2F93821E1A5">
    <w:name w:val="ED9B25F0718E463B84B4E2F93821E1A5"/>
  </w:style>
  <w:style w:type="paragraph" w:customStyle="1" w:styleId="89854000755A46FC9D8CFFCE5A21185A">
    <w:name w:val="89854000755A46FC9D8CFFCE5A21185A"/>
  </w:style>
  <w:style w:type="paragraph" w:customStyle="1" w:styleId="9773E94EA911470D8AF7DAF16478A823">
    <w:name w:val="9773E94EA911470D8AF7DAF16478A823"/>
  </w:style>
  <w:style w:type="character" w:styleId="Emphasis">
    <w:name w:val="Emphasis"/>
    <w:basedOn w:val="DefaultParagraphFont"/>
    <w:uiPriority w:val="4"/>
    <w:unhideWhenUsed/>
    <w:qFormat/>
    <w:rPr>
      <w:i/>
      <w:iCs/>
    </w:rPr>
  </w:style>
  <w:style w:type="paragraph" w:customStyle="1" w:styleId="DA8EBE84448E4F26BF3D21268AFB729B">
    <w:name w:val="DA8EBE84448E4F26BF3D21268AFB729B"/>
  </w:style>
  <w:style w:type="paragraph" w:customStyle="1" w:styleId="40B9EC44B4D0411FB065800274A119F0">
    <w:name w:val="40B9EC44B4D0411FB065800274A119F0"/>
  </w:style>
  <w:style w:type="paragraph" w:customStyle="1" w:styleId="D1409228BA2E4155A0FAD57DCFE0036A">
    <w:name w:val="D1409228BA2E4155A0FAD57DCFE0036A"/>
  </w:style>
  <w:style w:type="paragraph" w:customStyle="1" w:styleId="4D236D4B7AFF457E844D9052E3DD0210">
    <w:name w:val="4D236D4B7AFF457E844D9052E3DD0210"/>
  </w:style>
  <w:style w:type="paragraph" w:customStyle="1" w:styleId="2B4563C5D30C46169C6E7BE9112C2642">
    <w:name w:val="2B4563C5D30C46169C6E7BE9112C2642"/>
  </w:style>
  <w:style w:type="paragraph" w:customStyle="1" w:styleId="A91524EC6DDA490EAE8DB1F6DAD82BD3">
    <w:name w:val="A91524EC6DDA490EAE8DB1F6DAD82BD3"/>
  </w:style>
  <w:style w:type="paragraph" w:customStyle="1" w:styleId="0AA344E3BF8E4391B4FC393ABE323239">
    <w:name w:val="0AA344E3BF8E4391B4FC393ABE323239"/>
  </w:style>
  <w:style w:type="paragraph" w:customStyle="1" w:styleId="8AE0F40683EB4A3DAFBB3C5BF9F15B12">
    <w:name w:val="8AE0F40683EB4A3DAFBB3C5BF9F15B12"/>
  </w:style>
  <w:style w:type="paragraph" w:customStyle="1" w:styleId="19042B3D00B0458A991FF3999617B79E">
    <w:name w:val="19042B3D00B0458A991FF3999617B79E"/>
  </w:style>
  <w:style w:type="paragraph" w:customStyle="1" w:styleId="9E6294372449413491DF646A826521B9">
    <w:name w:val="9E6294372449413491DF646A826521B9"/>
  </w:style>
  <w:style w:type="paragraph" w:customStyle="1" w:styleId="0E63B92B1D4A4EFA948DD86081159D9C">
    <w:name w:val="0E63B92B1D4A4EFA948DD86081159D9C"/>
  </w:style>
  <w:style w:type="paragraph" w:customStyle="1" w:styleId="53AEBD75C91C408A9854A1F149642667">
    <w:name w:val="53AEBD75C91C408A9854A1F149642667"/>
  </w:style>
  <w:style w:type="paragraph" w:customStyle="1" w:styleId="5233D7F4869549B698FED9C13E41993A">
    <w:name w:val="5233D7F4869549B698FED9C13E41993A"/>
  </w:style>
  <w:style w:type="paragraph" w:customStyle="1" w:styleId="135897CB75FC4B87A2787863E929A294">
    <w:name w:val="135897CB75FC4B87A2787863E929A294"/>
  </w:style>
  <w:style w:type="paragraph" w:customStyle="1" w:styleId="A926CC6AB8A94BF8A4D617018D4F744E">
    <w:name w:val="A926CC6AB8A94BF8A4D617018D4F744E"/>
  </w:style>
  <w:style w:type="paragraph" w:customStyle="1" w:styleId="7F3ADF9E23014DF89DED38ADA0834346">
    <w:name w:val="7F3ADF9E23014DF89DED38ADA0834346"/>
  </w:style>
  <w:style w:type="paragraph" w:customStyle="1" w:styleId="92151EFBB224416E846FEA308845BE46">
    <w:name w:val="92151EFBB224416E846FEA308845BE46"/>
  </w:style>
  <w:style w:type="paragraph" w:customStyle="1" w:styleId="5D8726F3F6D5410E9D9367C15C09A30A">
    <w:name w:val="5D8726F3F6D5410E9D9367C15C09A30A"/>
  </w:style>
  <w:style w:type="paragraph" w:customStyle="1" w:styleId="70095B2A0D334644AC9372B73CC70F82">
    <w:name w:val="70095B2A0D334644AC9372B73CC70F82"/>
  </w:style>
  <w:style w:type="paragraph" w:customStyle="1" w:styleId="C2F29C278505485B94BB23ECFBBD69B2">
    <w:name w:val="C2F29C278505485B94BB23ECFBBD69B2"/>
  </w:style>
  <w:style w:type="paragraph" w:customStyle="1" w:styleId="68598A7B7B5F45A98265701EB6A318C2">
    <w:name w:val="68598A7B7B5F45A98265701EB6A318C2"/>
  </w:style>
  <w:style w:type="paragraph" w:customStyle="1" w:styleId="8E9DF8F852A7474BA7B56F0428E51274">
    <w:name w:val="8E9DF8F852A7474BA7B56F0428E51274"/>
  </w:style>
  <w:style w:type="paragraph" w:customStyle="1" w:styleId="ABB692D4F5D042819FEA20B8EBD0A168">
    <w:name w:val="ABB692D4F5D042819FEA20B8EBD0A168"/>
  </w:style>
  <w:style w:type="paragraph" w:customStyle="1" w:styleId="17FF61A7040C434A81144312939FA565">
    <w:name w:val="17FF61A7040C434A81144312939FA565"/>
  </w:style>
  <w:style w:type="paragraph" w:customStyle="1" w:styleId="95D610C608EA45E89855C2D712E24886">
    <w:name w:val="95D610C608EA45E89855C2D712E24886"/>
  </w:style>
  <w:style w:type="paragraph" w:customStyle="1" w:styleId="F8690D6F5F0F44C299844935EF793180">
    <w:name w:val="F8690D6F5F0F44C299844935EF793180"/>
  </w:style>
  <w:style w:type="paragraph" w:customStyle="1" w:styleId="C2292153D10B438EA3BE3307D27DCEC7">
    <w:name w:val="C2292153D10B438EA3BE3307D27DCEC7"/>
  </w:style>
  <w:style w:type="paragraph" w:customStyle="1" w:styleId="0757343420FD402EBEDFB8F950E3BB66">
    <w:name w:val="0757343420FD402EBEDFB8F950E3BB66"/>
  </w:style>
  <w:style w:type="paragraph" w:customStyle="1" w:styleId="62298505069F48289A2B97DDFCD64733">
    <w:name w:val="62298505069F48289A2B97DDFCD64733"/>
  </w:style>
  <w:style w:type="paragraph" w:customStyle="1" w:styleId="D65077BD0E0C415DABEAC1C8AE47EBA8">
    <w:name w:val="D65077BD0E0C415DABEAC1C8AE47EBA8"/>
  </w:style>
  <w:style w:type="paragraph" w:customStyle="1" w:styleId="CC4D7114EFEE430B9666FA88A5F237E2">
    <w:name w:val="CC4D7114EFEE430B9666FA88A5F237E2"/>
  </w:style>
  <w:style w:type="paragraph" w:customStyle="1" w:styleId="BBF400FBEFBB449889EBB93263D15A2A">
    <w:name w:val="BBF400FBEFBB449889EBB93263D15A2A"/>
  </w:style>
  <w:style w:type="paragraph" w:customStyle="1" w:styleId="D94F3403F5584ABE8D4263600044C897">
    <w:name w:val="D94F3403F5584ABE8D4263600044C897"/>
  </w:style>
  <w:style w:type="paragraph" w:customStyle="1" w:styleId="091F27FBB2044918B593BC3C55EEBFC0">
    <w:name w:val="091F27FBB2044918B593BC3C55EEBFC0"/>
  </w:style>
  <w:style w:type="paragraph" w:customStyle="1" w:styleId="9A389FEF336C4DDA92EEA578970893FD">
    <w:name w:val="9A389FEF336C4DDA92EEA578970893FD"/>
  </w:style>
  <w:style w:type="paragraph" w:customStyle="1" w:styleId="C8C6FB1612094A77BF25AFE55B83E978">
    <w:name w:val="C8C6FB1612094A77BF25AFE55B83E978"/>
  </w:style>
  <w:style w:type="paragraph" w:customStyle="1" w:styleId="E36D06EBF4DE4EC3B766CB25EBA319F4">
    <w:name w:val="E36D06EBF4DE4EC3B766CB25EBA319F4"/>
  </w:style>
  <w:style w:type="paragraph" w:customStyle="1" w:styleId="55030FD98C9A45F3A56772C80F6565EE">
    <w:name w:val="55030FD98C9A45F3A56772C80F6565EE"/>
  </w:style>
  <w:style w:type="paragraph" w:customStyle="1" w:styleId="9F2C668022F64C5B92BBF7055798DCFD">
    <w:name w:val="9F2C668022F64C5B92BBF7055798DCFD"/>
  </w:style>
  <w:style w:type="paragraph" w:customStyle="1" w:styleId="1F1294E0321049F8816FD08B8B56F1AF">
    <w:name w:val="1F1294E0321049F8816FD08B8B56F1AF"/>
  </w:style>
  <w:style w:type="paragraph" w:customStyle="1" w:styleId="06194FEB5BF640F9BD64F8BBD7221230">
    <w:name w:val="06194FEB5BF640F9BD64F8BBD7221230"/>
  </w:style>
  <w:style w:type="paragraph" w:customStyle="1" w:styleId="AE28D88FF98A41C4840ADBE627C245B5">
    <w:name w:val="AE28D88FF98A41C4840ADBE627C245B5"/>
  </w:style>
  <w:style w:type="paragraph" w:customStyle="1" w:styleId="F4C397B96D1040EF8F11382CF64709A1">
    <w:name w:val="F4C397B96D1040EF8F11382CF64709A1"/>
  </w:style>
  <w:style w:type="paragraph" w:customStyle="1" w:styleId="A8636E939EB341209AFF5732AB9E3BB2">
    <w:name w:val="A8636E939EB341209AFF5732AB9E3BB2"/>
  </w:style>
  <w:style w:type="paragraph" w:customStyle="1" w:styleId="5F73E881062047F585B3454EF3388CD7">
    <w:name w:val="5F73E881062047F585B3454EF3388CD7"/>
  </w:style>
  <w:style w:type="paragraph" w:customStyle="1" w:styleId="ABBD18652CED48899C320E314315C678">
    <w:name w:val="ABBD18652CED48899C320E314315C678"/>
  </w:style>
  <w:style w:type="paragraph" w:customStyle="1" w:styleId="F13C095D6CE942EEB29AE2487F0E7250">
    <w:name w:val="F13C095D6CE942EEB29AE2487F0E7250"/>
  </w:style>
  <w:style w:type="paragraph" w:customStyle="1" w:styleId="B7EEE6B9E7A1460F84A212B09F064C5D">
    <w:name w:val="B7EEE6B9E7A1460F84A212B09F064C5D"/>
  </w:style>
  <w:style w:type="paragraph" w:customStyle="1" w:styleId="F73717B477964DF4A550D16D0077113E">
    <w:name w:val="F73717B477964DF4A550D16D0077113E"/>
  </w:style>
  <w:style w:type="paragraph" w:customStyle="1" w:styleId="54A98ABE2AD8439C95C8775C2C59C5FC">
    <w:name w:val="54A98ABE2AD8439C95C8775C2C59C5FC"/>
  </w:style>
  <w:style w:type="paragraph" w:customStyle="1" w:styleId="7D94618150CE49D899CA1BBCEBB56E1D">
    <w:name w:val="7D94618150CE49D899CA1BBCEBB56E1D"/>
  </w:style>
  <w:style w:type="paragraph" w:customStyle="1" w:styleId="A350D0473C464ECB9D31AD7BE2F8849D">
    <w:name w:val="A350D0473C464ECB9D31AD7BE2F8849D"/>
  </w:style>
  <w:style w:type="paragraph" w:customStyle="1" w:styleId="50AF61094B3C41A693A480918D0E308A">
    <w:name w:val="50AF61094B3C41A693A480918D0E308A"/>
  </w:style>
  <w:style w:type="paragraph" w:customStyle="1" w:styleId="777624B171FC447C8532EDAAD8E5B84B">
    <w:name w:val="777624B171FC447C8532EDAAD8E5B84B"/>
  </w:style>
  <w:style w:type="paragraph" w:customStyle="1" w:styleId="CA372AB08B574E5DA710890973E705C2">
    <w:name w:val="CA372AB08B574E5DA710890973E705C2"/>
  </w:style>
  <w:style w:type="paragraph" w:customStyle="1" w:styleId="801E7B9BA1634F74A3D8D4210FD4C86F">
    <w:name w:val="801E7B9BA1634F74A3D8D4210FD4C86F"/>
  </w:style>
  <w:style w:type="paragraph" w:customStyle="1" w:styleId="B61995770BC6481086B3DB142B3E98F4">
    <w:name w:val="B61995770BC6481086B3DB142B3E98F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Inmate Population Trends</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12AD06A-17A7-4405-8CE1-88F33B6CA7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0</TotalTime>
  <Pages>3</Pages>
  <Words>353</Words>
  <Characters>2016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Inmate Population Trends</vt:lpstr>
    </vt:vector>
  </TitlesOfParts>
  <Company/>
  <LinksUpToDate>false</LinksUpToDate>
  <CharactersWithSpaces>2365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Inmate Population Trends</dc:title>
  <dc:creator>FRANK</dc:creator>
  <cp:lastModifiedBy>Windows User</cp:lastModifiedBy>
  <cp:revision>2</cp:revision>
  <dcterms:created xsi:type="dcterms:W3CDTF">2020-05-15T12:39:00Z</dcterms:created>
  <dcterms:modified xsi:type="dcterms:W3CDTF">2020-05-15T12:39:00Z</dcterms:modified>
</cp:coreProperties>
</file>